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04BB1" w:rsidRDefault="00B25FF6" w:rsidP="00567D2C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Written Assignment Chapter 2</w:t>
      </w:r>
      <w:r w:rsidR="00404BB1">
        <w:rPr>
          <w:rFonts w:ascii="Times New Roman" w:hAnsi="Times New Roman" w:cs="Times New Roman"/>
          <w:sz w:val="24"/>
          <w:szCs w:val="24"/>
        </w:rPr>
        <w:tab/>
      </w:r>
      <w:r w:rsidR="00404BB1">
        <w:rPr>
          <w:rFonts w:ascii="Times New Roman" w:hAnsi="Times New Roman" w:cs="Times New Roman"/>
          <w:sz w:val="24"/>
          <w:szCs w:val="24"/>
        </w:rPr>
        <w:tab/>
      </w:r>
      <w:r w:rsidR="00404BB1">
        <w:rPr>
          <w:rFonts w:ascii="Times New Roman" w:hAnsi="Times New Roman" w:cs="Times New Roman"/>
          <w:sz w:val="24"/>
          <w:szCs w:val="24"/>
        </w:rPr>
        <w:tab/>
      </w:r>
      <w:r w:rsidR="00404BB1">
        <w:rPr>
          <w:rFonts w:ascii="Times New Roman" w:hAnsi="Times New Roman" w:cs="Times New Roman"/>
          <w:sz w:val="24"/>
          <w:szCs w:val="24"/>
        </w:rPr>
        <w:tab/>
      </w:r>
    </w:p>
    <w:p w:rsidR="00B25FF6" w:rsidRDefault="00B25FF6" w:rsidP="00567D2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25FF6" w:rsidRDefault="00B25FF6" w:rsidP="00567D2C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r>
        <w:rPr>
          <w:rFonts w:ascii="Times New Roman" w:hAnsi="Times New Roman" w:cs="Times New Roman"/>
          <w:sz w:val="24"/>
          <w:szCs w:val="24"/>
        </w:rPr>
        <w:tab/>
      </w:r>
      <w:bookmarkStart w:id="0" w:name="_GoBack"/>
      <w:bookmarkEnd w:id="0"/>
    </w:p>
    <w:p w:rsidR="00B25FF6" w:rsidRDefault="00B25FF6" w:rsidP="00567D2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25FF6" w:rsidRDefault="00B25FF6" w:rsidP="00567D2C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A.  Find a bar chart of categorical data from a newspaper, a magazine, or the internet.</w:t>
      </w:r>
    </w:p>
    <w:p w:rsidR="00B25FF6" w:rsidRDefault="00B25FF6" w:rsidP="00567D2C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a) Is the graph clearly labeled?</w:t>
      </w:r>
    </w:p>
    <w:p w:rsidR="00B25FF6" w:rsidRDefault="00B25FF6" w:rsidP="00567D2C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b) Does it violate the area principle?</w:t>
      </w:r>
    </w:p>
    <w:p w:rsidR="00DF497A" w:rsidRDefault="00B25FF6" w:rsidP="00567D2C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c) Does the accompanying article tell the W’s of the variable?</w:t>
      </w:r>
      <w:r w:rsidR="00DF497A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B25FF6" w:rsidRDefault="00B25FF6" w:rsidP="00567D2C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d) Do you think the article correctly interprets the data?  Explain.</w:t>
      </w:r>
    </w:p>
    <w:p w:rsidR="00DF497A" w:rsidRDefault="00DF497A" w:rsidP="00567D2C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e) Include the article and accompanying chart with your assignment.</w:t>
      </w:r>
    </w:p>
    <w:p w:rsidR="00DF497A" w:rsidRDefault="00DF497A" w:rsidP="00567D2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9D6B21" w:rsidRDefault="009D6B21" w:rsidP="00AF2D41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9D6B21" w:rsidRDefault="009D6B21" w:rsidP="009D6B21">
      <w:pPr>
        <w:spacing w:after="0"/>
        <w:ind w:left="720"/>
        <w:rPr>
          <w:rFonts w:ascii="Times New Roman" w:hAnsi="Times New Roman" w:cs="Times New Roman"/>
          <w:sz w:val="24"/>
          <w:szCs w:val="24"/>
        </w:rPr>
      </w:pPr>
    </w:p>
    <w:p w:rsidR="00DF497A" w:rsidRDefault="00DF497A" w:rsidP="00567D2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F26DA" w:rsidRDefault="001F26D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310C26" w:rsidRDefault="00310C26" w:rsidP="00567D2C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2. </w:t>
      </w:r>
      <w:r>
        <w:rPr>
          <w:rFonts w:ascii="Times New Roman" w:hAnsi="Times New Roman" w:cs="Times New Roman"/>
          <w:sz w:val="24"/>
          <w:szCs w:val="24"/>
        </w:rPr>
        <w:tab/>
      </w:r>
      <w:r w:rsidR="001F26DA">
        <w:rPr>
          <w:rFonts w:ascii="Times New Roman" w:hAnsi="Times New Roman" w:cs="Times New Roman"/>
          <w:sz w:val="24"/>
          <w:szCs w:val="24"/>
        </w:rPr>
        <w:t xml:space="preserve">(10 </w:t>
      </w:r>
      <w:proofErr w:type="gramStart"/>
      <w:r w:rsidR="001F26DA">
        <w:rPr>
          <w:rFonts w:ascii="Times New Roman" w:hAnsi="Times New Roman" w:cs="Times New Roman"/>
          <w:sz w:val="24"/>
          <w:szCs w:val="24"/>
        </w:rPr>
        <w:t xml:space="preserve">points)  </w:t>
      </w:r>
      <w:r>
        <w:rPr>
          <w:rFonts w:ascii="Times New Roman" w:hAnsi="Times New Roman" w:cs="Times New Roman"/>
          <w:sz w:val="24"/>
          <w:szCs w:val="24"/>
        </w:rPr>
        <w:t>Attached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is an Excel</w:t>
      </w:r>
      <w:r w:rsidR="008D11C0">
        <w:rPr>
          <w:rFonts w:ascii="Times New Roman" w:hAnsi="Times New Roman" w:cs="Times New Roman"/>
          <w:sz w:val="24"/>
          <w:szCs w:val="24"/>
        </w:rPr>
        <w:t xml:space="preserve"> 2016</w:t>
      </w:r>
      <w:r>
        <w:rPr>
          <w:rFonts w:ascii="Times New Roman" w:hAnsi="Times New Roman" w:cs="Times New Roman"/>
          <w:sz w:val="24"/>
          <w:szCs w:val="24"/>
        </w:rPr>
        <w:t xml:space="preserve"> spreadsheet that contains a lot of data on length of stay in a hospital for heart attack patients.  The spreadsheet gives the length of stay (in days) and the age of the patient.  </w:t>
      </w:r>
    </w:p>
    <w:p w:rsidR="001F26DA" w:rsidRDefault="001F26DA" w:rsidP="008D11C0">
      <w:pPr>
        <w:spacing w:after="0"/>
        <w:ind w:left="720"/>
        <w:rPr>
          <w:rFonts w:ascii="Times New Roman" w:hAnsi="Times New Roman" w:cs="Times New Roman"/>
          <w:sz w:val="24"/>
          <w:szCs w:val="24"/>
        </w:rPr>
      </w:pPr>
    </w:p>
    <w:p w:rsidR="00A203E4" w:rsidRDefault="008D11C0" w:rsidP="008D11C0">
      <w:pPr>
        <w:spacing w:after="0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a) </w:t>
      </w:r>
      <w:r w:rsidR="00A203E4">
        <w:rPr>
          <w:rFonts w:ascii="Times New Roman" w:hAnsi="Times New Roman" w:cs="Times New Roman"/>
          <w:sz w:val="24"/>
          <w:szCs w:val="24"/>
        </w:rPr>
        <w:t xml:space="preserve">Create a histogram </w:t>
      </w:r>
      <w:r>
        <w:rPr>
          <w:rFonts w:ascii="Times New Roman" w:hAnsi="Times New Roman" w:cs="Times New Roman"/>
          <w:sz w:val="24"/>
          <w:szCs w:val="24"/>
        </w:rPr>
        <w:t>of the length of stay data (in excel).  Make the parameters of the histogram appropriate so you can answer questions about the shape of the data.</w:t>
      </w:r>
    </w:p>
    <w:p w:rsidR="008D11C0" w:rsidRDefault="008D11C0" w:rsidP="00567D2C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8D11C0" w:rsidRDefault="008D11C0" w:rsidP="008D11C0">
      <w:pPr>
        <w:spacing w:after="0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b) Describe the shape of the data.</w:t>
      </w:r>
      <w:r w:rsidR="00F02A0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F26DA" w:rsidRDefault="001F26DA" w:rsidP="008D11C0">
      <w:pPr>
        <w:spacing w:after="0"/>
        <w:ind w:left="720"/>
        <w:rPr>
          <w:rFonts w:ascii="Times New Roman" w:hAnsi="Times New Roman" w:cs="Times New Roman"/>
          <w:sz w:val="24"/>
          <w:szCs w:val="24"/>
        </w:rPr>
      </w:pPr>
    </w:p>
    <w:p w:rsidR="00310C26" w:rsidRDefault="008D11C0" w:rsidP="008D11C0">
      <w:pPr>
        <w:spacing w:after="0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c) </w:t>
      </w:r>
      <w:r w:rsidR="00310C26">
        <w:rPr>
          <w:rFonts w:ascii="Times New Roman" w:hAnsi="Times New Roman" w:cs="Times New Roman"/>
          <w:sz w:val="24"/>
          <w:szCs w:val="24"/>
        </w:rPr>
        <w:t xml:space="preserve">Use the AVERAGE function (click on formulas, then more functions, then statistical) to find the mean length </w:t>
      </w:r>
      <w:r w:rsidR="00A203E4">
        <w:rPr>
          <w:rFonts w:ascii="Times New Roman" w:hAnsi="Times New Roman" w:cs="Times New Roman"/>
          <w:sz w:val="24"/>
          <w:szCs w:val="24"/>
        </w:rPr>
        <w:t>of stay.</w:t>
      </w:r>
      <w:r w:rsidR="00F02A0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D11C0" w:rsidRDefault="008D11C0" w:rsidP="008D11C0">
      <w:pPr>
        <w:spacing w:after="0"/>
        <w:ind w:left="720"/>
        <w:rPr>
          <w:rFonts w:ascii="Times New Roman" w:hAnsi="Times New Roman" w:cs="Times New Roman"/>
          <w:sz w:val="24"/>
          <w:szCs w:val="24"/>
        </w:rPr>
      </w:pPr>
    </w:p>
    <w:p w:rsidR="008D11C0" w:rsidRDefault="008D11C0" w:rsidP="008D11C0">
      <w:pPr>
        <w:spacing w:after="0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d) Use the STDEV.S function (under the statistical functions) to find the standard deviation of the length of stay.</w:t>
      </w:r>
    </w:p>
    <w:p w:rsidR="008D11C0" w:rsidRDefault="008D11C0" w:rsidP="00567D2C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A203E4" w:rsidRDefault="008D11C0" w:rsidP="008D11C0">
      <w:pPr>
        <w:spacing w:after="0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e) Use the MEDIAN function (under the statistical functions) to find the median of the length of stay.</w:t>
      </w:r>
    </w:p>
    <w:p w:rsidR="008D11C0" w:rsidRDefault="008D11C0" w:rsidP="008D11C0">
      <w:pPr>
        <w:spacing w:after="0"/>
        <w:ind w:firstLine="720"/>
        <w:rPr>
          <w:rFonts w:ascii="Times New Roman" w:hAnsi="Times New Roman" w:cs="Times New Roman"/>
          <w:sz w:val="24"/>
          <w:szCs w:val="24"/>
        </w:rPr>
      </w:pPr>
    </w:p>
    <w:p w:rsidR="008D11C0" w:rsidRDefault="008D11C0" w:rsidP="008D11C0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f) Use the MAX function (under the statistical functions) to find the maximum length of stay.</w:t>
      </w:r>
    </w:p>
    <w:p w:rsidR="008D11C0" w:rsidRDefault="008D11C0" w:rsidP="008D11C0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8D11C0" w:rsidRDefault="008D11C0" w:rsidP="00567D2C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g) Use the MIN function (under the statistical functions) to find the minimum length of stay.</w:t>
      </w:r>
    </w:p>
    <w:p w:rsidR="008D11C0" w:rsidRDefault="008D11C0" w:rsidP="00567D2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8D11C0" w:rsidRDefault="008D11C0" w:rsidP="00567D2C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h) Find the range of length of stay.</w:t>
      </w:r>
    </w:p>
    <w:p w:rsidR="008D11C0" w:rsidRDefault="008D11C0" w:rsidP="00567D2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8D11C0" w:rsidRDefault="001F26DA" w:rsidP="008D11C0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8D11C0">
        <w:rPr>
          <w:rFonts w:ascii="Times New Roman" w:hAnsi="Times New Roman" w:cs="Times New Roman"/>
          <w:sz w:val="24"/>
          <w:szCs w:val="24"/>
        </w:rPr>
        <w:t>) Use the QUARTILE.EXC (under the statistical functions) to find the first and third quartiles.</w:t>
      </w:r>
    </w:p>
    <w:p w:rsidR="008D11C0" w:rsidRDefault="008D11C0" w:rsidP="008D11C0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8D11C0" w:rsidRDefault="001F26DA" w:rsidP="008D11C0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j</w:t>
      </w:r>
      <w:r w:rsidR="008D11C0">
        <w:rPr>
          <w:rFonts w:ascii="Times New Roman" w:hAnsi="Times New Roman" w:cs="Times New Roman"/>
          <w:sz w:val="24"/>
          <w:szCs w:val="24"/>
        </w:rPr>
        <w:t>) Use the first and third quartiles to find the IQR (interquartile range) of length of stay.</w:t>
      </w:r>
    </w:p>
    <w:p w:rsidR="00AD7C3F" w:rsidRDefault="00AD7C3F" w:rsidP="00567D2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310C26" w:rsidRDefault="00310C26" w:rsidP="00567D2C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310C26" w:rsidSect="006D5074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4C853CF"/>
    <w:multiLevelType w:val="hybridMultilevel"/>
    <w:tmpl w:val="AB1282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4BB1"/>
    <w:rsid w:val="000F3F92"/>
    <w:rsid w:val="001F26DA"/>
    <w:rsid w:val="00254DB2"/>
    <w:rsid w:val="00310C26"/>
    <w:rsid w:val="00404BB1"/>
    <w:rsid w:val="00567D2C"/>
    <w:rsid w:val="00580E4B"/>
    <w:rsid w:val="006D5074"/>
    <w:rsid w:val="00863EA0"/>
    <w:rsid w:val="008D11C0"/>
    <w:rsid w:val="009D6B21"/>
    <w:rsid w:val="00A203E4"/>
    <w:rsid w:val="00AD7C3F"/>
    <w:rsid w:val="00AF2D41"/>
    <w:rsid w:val="00B25FF6"/>
    <w:rsid w:val="00C040A1"/>
    <w:rsid w:val="00DF497A"/>
    <w:rsid w:val="00F02A0A"/>
    <w:rsid w:val="00FA3B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F5399E"/>
  <w15:chartTrackingRefBased/>
  <w15:docId w15:val="{A0E88E5E-B9FB-43A4-A485-EFD317ECF3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04BB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39384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3607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046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314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409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059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953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138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878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534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931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017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826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430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507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176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392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640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794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658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18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672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505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861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678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929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758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84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799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52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30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621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967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495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332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674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619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483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358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837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822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98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336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113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716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brown18\Documents\Custom%20Office%20Templates\narrow%20margins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narrow margins</Template>
  <TotalTime>183</TotalTime>
  <Pages>2</Pages>
  <Words>242</Words>
  <Characters>1381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Indiana State University</Company>
  <LinksUpToDate>false</LinksUpToDate>
  <CharactersWithSpaces>1620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Liz Brown</dc:creator>
  <cp:keywords/>
  <dc:description/>
  <cp:lastModifiedBy>Jason Wright</cp:lastModifiedBy>
  <cp:revision>6</cp:revision>
  <dcterms:created xsi:type="dcterms:W3CDTF">2018-01-19T20:25:00Z</dcterms:created>
  <dcterms:modified xsi:type="dcterms:W3CDTF">2020-05-26T20:55:00Z</dcterms:modified>
</cp:coreProperties>
</file>